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FB2DA4" w14:textId="77777777" w:rsidR="008A1492" w:rsidRDefault="008A1492" w:rsidP="00637031"/>
    <w:p w14:paraId="5912D567" w14:textId="77777777" w:rsidR="008A1492" w:rsidRPr="00A9701C" w:rsidRDefault="008A1492" w:rsidP="008A1492">
      <w:pPr>
        <w:jc w:val="center"/>
        <w:rPr>
          <w:rFonts w:cs="Arial"/>
          <w:b/>
          <w:sz w:val="80"/>
          <w:szCs w:val="80"/>
          <w:u w:val="single"/>
        </w:rPr>
      </w:pPr>
      <w:r w:rsidRPr="00A9701C">
        <w:rPr>
          <w:rFonts w:cs="Arial"/>
          <w:b/>
          <w:sz w:val="80"/>
          <w:szCs w:val="80"/>
          <w:u w:val="single"/>
        </w:rPr>
        <w:t>HAVE YOUR SAY</w:t>
      </w:r>
    </w:p>
    <w:p w14:paraId="4291AEAE" w14:textId="77777777" w:rsidR="008A1492" w:rsidRDefault="008A1492" w:rsidP="008A1492">
      <w:pPr>
        <w:jc w:val="center"/>
        <w:rPr>
          <w:rFonts w:asciiTheme="minorHAnsi" w:hAnsiTheme="minorHAnsi" w:cstheme="minorHAnsi"/>
        </w:rPr>
      </w:pPr>
    </w:p>
    <w:p w14:paraId="69E71004" w14:textId="66C02BC2" w:rsidR="00EC65BB" w:rsidRDefault="00EC65BB" w:rsidP="00EC65BB">
      <w:pPr>
        <w:rPr>
          <w:rFonts w:ascii="Avenir Next Medium" w:hAnsi="Avenir Next Medium" w:cstheme="minorHAnsi"/>
          <w:sz w:val="22"/>
          <w:szCs w:val="22"/>
          <w:lang w:val="en-CA"/>
        </w:rPr>
      </w:pPr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In response to COVID-19, </w:t>
      </w:r>
      <w:r w:rsidR="00C21097">
        <w:rPr>
          <w:rFonts w:ascii="Avenir Next Medium" w:hAnsi="Avenir Next Medium" w:cstheme="minorHAnsi"/>
          <w:sz w:val="22"/>
          <w:szCs w:val="22"/>
          <w:lang w:val="en-CA"/>
        </w:rPr>
        <w:t>t</w:t>
      </w:r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he </w:t>
      </w:r>
      <w:r w:rsidR="00C21097">
        <w:rPr>
          <w:rFonts w:ascii="Avenir Next Medium" w:hAnsi="Avenir Next Medium" w:cstheme="minorHAnsi"/>
          <w:sz w:val="22"/>
          <w:szCs w:val="22"/>
          <w:lang w:val="en-CA"/>
        </w:rPr>
        <w:t>Brampton</w:t>
      </w:r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 Film and Television Office has revised the filming approval/objection solicitation process to limit physical interactions between film crews and residents. If the majority of residents do not object to the </w:t>
      </w:r>
      <w:r w:rsidR="00EE0B32">
        <w:rPr>
          <w:rFonts w:ascii="Avenir Next Medium" w:hAnsi="Avenir Next Medium" w:cstheme="minorHAnsi"/>
          <w:sz w:val="22"/>
          <w:szCs w:val="22"/>
          <w:lang w:val="en-CA"/>
        </w:rPr>
        <w:t>filming activity,</w:t>
      </w:r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 the film permit will be issued. If you choose to object to the requested film guideline exemptions below, your objection must be registered by </w:t>
      </w:r>
      <w:r w:rsidRPr="00C21097">
        <w:rPr>
          <w:rFonts w:ascii="Avenir Next Medium" w:hAnsi="Avenir Next Medium" w:cstheme="minorHAnsi"/>
          <w:sz w:val="22"/>
          <w:szCs w:val="22"/>
          <w:highlight w:val="yellow"/>
          <w:lang w:val="en-CA"/>
        </w:rPr>
        <w:t>(date to be stated by production/24 hours prior).</w:t>
      </w:r>
      <w:r w:rsidRPr="00C21097">
        <w:rPr>
          <w:rFonts w:ascii="Avenir Next Medium" w:hAnsi="Avenir Next Medium" w:cstheme="minorHAnsi"/>
          <w:sz w:val="22"/>
          <w:szCs w:val="22"/>
          <w:lang w:val="en-CA"/>
        </w:rPr>
        <w:t xml:space="preserve"> </w:t>
      </w:r>
    </w:p>
    <w:p w14:paraId="0E03326B" w14:textId="77777777" w:rsidR="00EE0B32" w:rsidRPr="00C21097" w:rsidRDefault="00EE0B32" w:rsidP="00EC65BB">
      <w:pPr>
        <w:rPr>
          <w:rFonts w:ascii="Avenir Next Medium" w:hAnsi="Avenir Next Medium" w:cstheme="minorHAnsi"/>
          <w:sz w:val="22"/>
          <w:szCs w:val="22"/>
          <w:lang w:val="en-CA"/>
        </w:rPr>
      </w:pPr>
    </w:p>
    <w:p w14:paraId="605E5C3E" w14:textId="131CC2A7" w:rsidR="00E71516" w:rsidRPr="00EE0B32" w:rsidRDefault="00E71516" w:rsidP="00233DBC">
      <w:pPr>
        <w:jc w:val="center"/>
        <w:rPr>
          <w:rFonts w:ascii="Avenir Next" w:hAnsi="Avenir Next" w:cstheme="minorHAnsi"/>
          <w:color w:val="FF0000"/>
          <w:szCs w:val="20"/>
        </w:rPr>
      </w:pPr>
      <w:r w:rsidRPr="00EE0B32">
        <w:rPr>
          <w:rFonts w:ascii="Avenir Next" w:hAnsi="Avenir Next" w:cstheme="minorHAnsi"/>
          <w:color w:val="FF0000"/>
          <w:szCs w:val="20"/>
        </w:rPr>
        <w:t>Production</w:t>
      </w:r>
      <w:r w:rsidR="00EE0B32" w:rsidRPr="00EE0B32">
        <w:rPr>
          <w:rFonts w:ascii="Avenir Next" w:hAnsi="Avenir Next" w:cstheme="minorHAnsi"/>
          <w:color w:val="FF0000"/>
          <w:szCs w:val="20"/>
        </w:rPr>
        <w:t xml:space="preserve"> Company Name</w:t>
      </w:r>
    </w:p>
    <w:p w14:paraId="1F059ADB" w14:textId="130976F9" w:rsidR="00233DBC" w:rsidRPr="00C21097" w:rsidRDefault="00E71516" w:rsidP="0073052E">
      <w:pPr>
        <w:jc w:val="center"/>
        <w:rPr>
          <w:rFonts w:ascii="Avenir Next" w:hAnsi="Avenir Next" w:cstheme="minorHAnsi"/>
          <w:szCs w:val="20"/>
        </w:rPr>
      </w:pPr>
      <w:r w:rsidRPr="00EE0B32">
        <w:rPr>
          <w:rFonts w:ascii="Avenir Next" w:hAnsi="Avenir Next" w:cstheme="minorHAnsi"/>
          <w:color w:val="FF0000"/>
          <w:szCs w:val="20"/>
        </w:rPr>
        <w:t xml:space="preserve">123 Any Street, </w:t>
      </w:r>
      <w:r w:rsidR="00ED7C80">
        <w:rPr>
          <w:rFonts w:ascii="Avenir Next" w:hAnsi="Avenir Next" w:cstheme="minorHAnsi"/>
          <w:color w:val="FF0000"/>
          <w:szCs w:val="20"/>
        </w:rPr>
        <w:t>Brampton</w:t>
      </w:r>
      <w:r w:rsidRPr="00EE0B32">
        <w:rPr>
          <w:rFonts w:ascii="Avenir Next" w:hAnsi="Avenir Next" w:cstheme="minorHAnsi"/>
          <w:color w:val="FF0000"/>
          <w:szCs w:val="20"/>
        </w:rPr>
        <w:t>, ON A1B 2C3 Tel: 416-555-1234</w:t>
      </w:r>
      <w:r w:rsidR="00233DBC" w:rsidRPr="00EE0B32">
        <w:rPr>
          <w:rFonts w:ascii="Avenir Next" w:hAnsi="Avenir Next" w:cstheme="minorHAnsi"/>
          <w:color w:val="FF0000"/>
          <w:szCs w:val="20"/>
        </w:rPr>
        <w:t xml:space="preserve"> </w:t>
      </w:r>
    </w:p>
    <w:p w14:paraId="35127F5A" w14:textId="77777777" w:rsidR="00233DBC" w:rsidRPr="00915288" w:rsidRDefault="00233DBC" w:rsidP="00233DBC">
      <w:pPr>
        <w:jc w:val="center"/>
        <w:rPr>
          <w:rFonts w:asciiTheme="minorHAnsi" w:hAnsiTheme="minorHAnsi" w:cstheme="minorHAnsi"/>
          <w:sz w:val="24"/>
        </w:rPr>
      </w:pPr>
    </w:p>
    <w:p w14:paraId="7666201E" w14:textId="77777777" w:rsidR="00A9701C" w:rsidRDefault="00A9701C" w:rsidP="00A9701C">
      <w:pPr>
        <w:ind w:left="-284" w:right="-563"/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sz w:val="21"/>
          <w:szCs w:val="21"/>
        </w:rPr>
        <w:t>To</w:t>
      </w:r>
      <w:r w:rsidRPr="003F3D66">
        <w:rPr>
          <w:rFonts w:ascii="Century Gothic" w:hAnsi="Century Gothic"/>
          <w:sz w:val="21"/>
          <w:szCs w:val="21"/>
        </w:rPr>
        <w:t xml:space="preserve"> Residents &amp; Businesses in the vicinity: </w:t>
      </w:r>
    </w:p>
    <w:p w14:paraId="46EB14D6" w14:textId="77777777" w:rsidR="00A9701C" w:rsidRDefault="00A9701C" w:rsidP="00A9701C">
      <w:pPr>
        <w:ind w:left="-284" w:right="-563"/>
        <w:rPr>
          <w:rFonts w:ascii="Century Gothic" w:hAnsi="Century Gothic"/>
          <w:sz w:val="21"/>
          <w:szCs w:val="21"/>
        </w:rPr>
      </w:pPr>
    </w:p>
    <w:p w14:paraId="438B2BFC" w14:textId="77777777" w:rsidR="00A9701C" w:rsidRDefault="00A9701C" w:rsidP="00A9701C">
      <w:pPr>
        <w:ind w:left="-284" w:right="-563"/>
        <w:rPr>
          <w:rFonts w:ascii="Century Gothic" w:hAnsi="Century Gothic"/>
          <w:sz w:val="21"/>
          <w:szCs w:val="21"/>
        </w:rPr>
      </w:pPr>
      <w:r>
        <w:rPr>
          <w:rFonts w:ascii="Century Gothic" w:hAnsi="Century Gothic"/>
          <w:noProof/>
          <w:sz w:val="21"/>
          <w:szCs w:val="21"/>
        </w:rPr>
        <mc:AlternateContent>
          <mc:Choice Requires="wps">
            <w:drawing>
              <wp:inline distT="0" distB="0" distL="0" distR="0" wp14:anchorId="694AF3D0" wp14:editId="382843F2">
                <wp:extent cx="7279640" cy="1584960"/>
                <wp:effectExtent l="0" t="0" r="10160" b="15240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9640" cy="15849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08FDC05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We will be filming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INTERIOR OR EXTERIOR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>scenes at</w:t>
                            </w:r>
                          </w:p>
                          <w:p w14:paraId="09F896BE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</w:pP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>LOCATION ADDRESS</w:t>
                            </w:r>
                          </w:p>
                          <w:p w14:paraId="20BBB238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</w:p>
                          <w:p w14:paraId="5BB0D4DA" w14:textId="77777777" w:rsidR="00A9701C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DATE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between the hours of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>TIMES</w:t>
                            </w:r>
                          </w:p>
                          <w:p w14:paraId="29E2861D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</w:p>
                          <w:p w14:paraId="723FD4FB" w14:textId="77777777" w:rsidR="00A9701C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PREP: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DATE(S)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–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>TIMES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 (if applicable)</w:t>
                            </w:r>
                          </w:p>
                          <w:p w14:paraId="15DAA835" w14:textId="77777777" w:rsidR="00A9701C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FILMING: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DATE(S) </w:t>
                            </w:r>
                            <w:r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–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>TIMES</w:t>
                            </w:r>
                          </w:p>
                          <w:p w14:paraId="0073B906" w14:textId="77777777" w:rsidR="00A9701C" w:rsidRPr="00014C35" w:rsidRDefault="00A9701C" w:rsidP="00A9701C">
                            <w:pPr>
                              <w:jc w:val="center"/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WRAP: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DATE(S)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 xml:space="preserve">–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  <w:color w:val="FF0000"/>
                              </w:rPr>
                              <w:t xml:space="preserve">TIMES </w:t>
                            </w:r>
                            <w:r w:rsidRPr="00014C35">
                              <w:rPr>
                                <w:rFonts w:ascii="Avenir Next Demi Bold" w:hAnsi="Avenir Next Demi Bold"/>
                                <w:b/>
                                <w:bCs/>
                              </w:rPr>
                              <w:t>(if applicable)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694AF3D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width:573.2pt;height:124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" fillcolor="white [3201]" strokecolor="black [3213]" strokeweight="1pt">
                <v:textbox>
                  <w:txbxContent>
                    <w:p w14:paraId="608FDC05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We will be filming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INTERIOR OR EXTERIOR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>scenes at</w:t>
                      </w:r>
                    </w:p>
                    <w:p w14:paraId="09F896BE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</w:pP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>LOCATION ADDRESS</w:t>
                      </w:r>
                    </w:p>
                    <w:p w14:paraId="20BBB238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</w:p>
                    <w:p w14:paraId="5BB0D4DA" w14:textId="77777777" w:rsidR="00A9701C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DATE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between the hours of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>TIMES</w:t>
                      </w:r>
                    </w:p>
                    <w:p w14:paraId="29E2861D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</w:p>
                    <w:p w14:paraId="723FD4FB" w14:textId="77777777" w:rsidR="00A9701C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PREP: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DATE(S)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–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>TIMES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 (if applicable)</w:t>
                      </w:r>
                    </w:p>
                    <w:p w14:paraId="15DAA835" w14:textId="77777777" w:rsidR="00A9701C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FILMING: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DATE(S) </w:t>
                      </w:r>
                      <w:r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–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>TIMES</w:t>
                      </w:r>
                    </w:p>
                    <w:p w14:paraId="0073B906" w14:textId="77777777" w:rsidR="00A9701C" w:rsidRPr="00014C35" w:rsidRDefault="00A9701C" w:rsidP="00A9701C">
                      <w:pPr>
                        <w:jc w:val="center"/>
                        <w:rPr>
                          <w:rFonts w:ascii="Avenir Next Demi Bold" w:hAnsi="Avenir Next Demi Bold"/>
                          <w:b/>
                          <w:bCs/>
                        </w:rPr>
                      </w:pPr>
                      <w:r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WRAP: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DATE(S)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 xml:space="preserve">–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  <w:color w:val="FF0000"/>
                        </w:rPr>
                        <w:t xml:space="preserve">TIMES </w:t>
                      </w:r>
                      <w:r w:rsidRPr="00014C35">
                        <w:rPr>
                          <w:rFonts w:ascii="Avenir Next Demi Bold" w:hAnsi="Avenir Next Demi Bold"/>
                          <w:b/>
                          <w:bCs/>
                        </w:rPr>
                        <w:t>(if applicable)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D233F02" w14:textId="77777777" w:rsidR="00A9701C" w:rsidRPr="003F3D66" w:rsidRDefault="00A9701C" w:rsidP="00A9701C">
      <w:pPr>
        <w:ind w:left="-284" w:right="-563"/>
        <w:rPr>
          <w:rFonts w:ascii="Century Gothic" w:hAnsi="Century Gothic"/>
          <w:sz w:val="21"/>
          <w:szCs w:val="21"/>
        </w:rPr>
      </w:pPr>
    </w:p>
    <w:p w14:paraId="5C350F1C" w14:textId="77777777" w:rsidR="00A9701C" w:rsidRPr="00014C35" w:rsidRDefault="00A9701C" w:rsidP="00A9701C">
      <w:pPr>
        <w:ind w:left="-284" w:right="-563"/>
        <w:rPr>
          <w:rFonts w:ascii="Avenir Next" w:hAnsi="Avenir Next"/>
          <w:szCs w:val="20"/>
        </w:rPr>
      </w:pPr>
      <w:r w:rsidRPr="00014C35">
        <w:rPr>
          <w:rFonts w:ascii="Avenir Next" w:hAnsi="Avenir Next"/>
          <w:szCs w:val="20"/>
        </w:rPr>
        <w:t>Production vehicles and equipment will be located on:</w:t>
      </w:r>
    </w:p>
    <w:p w14:paraId="7A9187C6" w14:textId="77777777" w:rsidR="00A9701C" w:rsidRPr="00014C35" w:rsidRDefault="00A9701C" w:rsidP="00A9701C">
      <w:pPr>
        <w:ind w:left="-284" w:right="-563"/>
        <w:rPr>
          <w:rFonts w:ascii="Avenir Next" w:hAnsi="Avenir Next"/>
          <w:szCs w:val="20"/>
        </w:rPr>
      </w:pPr>
    </w:p>
    <w:p w14:paraId="3C12B8A2" w14:textId="77777777" w:rsidR="00A9701C" w:rsidRPr="00014C35" w:rsidRDefault="00A9701C" w:rsidP="00A9701C">
      <w:pPr>
        <w:pStyle w:val="ListParagraph"/>
        <w:numPr>
          <w:ilvl w:val="0"/>
          <w:numId w:val="11"/>
        </w:numPr>
        <w:ind w:right="-563"/>
        <w:rPr>
          <w:rFonts w:ascii="Avenir Next" w:eastAsia="Arial" w:hAnsi="Avenir Next"/>
          <w:sz w:val="20"/>
          <w:szCs w:val="20"/>
        </w:rPr>
      </w:pPr>
      <w:r w:rsidRPr="00014C35">
        <w:rPr>
          <w:rFonts w:ascii="Avenir Next" w:eastAsia="Arial" w:hAnsi="Avenir Next"/>
          <w:color w:val="FF0000"/>
          <w:sz w:val="20"/>
          <w:szCs w:val="20"/>
        </w:rPr>
        <w:t xml:space="preserve">North/East/West/South </w:t>
      </w:r>
      <w:r w:rsidRPr="00014C35">
        <w:rPr>
          <w:rFonts w:ascii="Avenir Next" w:eastAsia="Arial" w:hAnsi="Avenir Next"/>
          <w:sz w:val="20"/>
          <w:szCs w:val="20"/>
        </w:rPr>
        <w:t xml:space="preserve">side of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between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and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</w:p>
    <w:p w14:paraId="3541E283" w14:textId="77777777" w:rsidR="00A9701C" w:rsidRPr="00014C35" w:rsidRDefault="00A9701C" w:rsidP="00A9701C">
      <w:pPr>
        <w:pStyle w:val="ListParagraph"/>
        <w:numPr>
          <w:ilvl w:val="0"/>
          <w:numId w:val="11"/>
        </w:numPr>
        <w:ind w:right="-563"/>
        <w:rPr>
          <w:rFonts w:ascii="Avenir Next" w:eastAsia="Arial" w:hAnsi="Avenir Next"/>
          <w:sz w:val="20"/>
          <w:szCs w:val="20"/>
        </w:rPr>
      </w:pPr>
      <w:r w:rsidRPr="00014C35">
        <w:rPr>
          <w:rFonts w:ascii="Avenir Next" w:eastAsia="Arial" w:hAnsi="Avenir Next"/>
          <w:color w:val="FF0000"/>
          <w:sz w:val="20"/>
          <w:szCs w:val="20"/>
        </w:rPr>
        <w:t xml:space="preserve">North/East/West/South </w:t>
      </w:r>
      <w:r w:rsidRPr="00014C35">
        <w:rPr>
          <w:rFonts w:ascii="Avenir Next" w:eastAsia="Arial" w:hAnsi="Avenir Next"/>
          <w:sz w:val="20"/>
          <w:szCs w:val="20"/>
        </w:rPr>
        <w:t xml:space="preserve">side of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between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and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</w:p>
    <w:p w14:paraId="3B9B9641" w14:textId="77777777" w:rsidR="00A9701C" w:rsidRPr="00014C35" w:rsidRDefault="00A9701C" w:rsidP="00A9701C">
      <w:pPr>
        <w:pStyle w:val="ListParagraph"/>
        <w:numPr>
          <w:ilvl w:val="0"/>
          <w:numId w:val="11"/>
        </w:numPr>
        <w:ind w:right="-563"/>
        <w:rPr>
          <w:rFonts w:ascii="Avenir Next" w:eastAsia="Arial" w:hAnsi="Avenir Next"/>
          <w:sz w:val="20"/>
          <w:szCs w:val="20"/>
        </w:rPr>
      </w:pPr>
      <w:r w:rsidRPr="00014C35">
        <w:rPr>
          <w:rFonts w:ascii="Avenir Next" w:eastAsia="Arial" w:hAnsi="Avenir Next"/>
          <w:color w:val="FF0000"/>
          <w:sz w:val="20"/>
          <w:szCs w:val="20"/>
        </w:rPr>
        <w:t xml:space="preserve">North/East/West/South </w:t>
      </w:r>
      <w:r w:rsidRPr="00014C35">
        <w:rPr>
          <w:rFonts w:ascii="Avenir Next" w:eastAsia="Arial" w:hAnsi="Avenir Next"/>
          <w:sz w:val="20"/>
          <w:szCs w:val="20"/>
        </w:rPr>
        <w:t xml:space="preserve">side of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between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  <w:r w:rsidRPr="00014C35">
        <w:rPr>
          <w:rFonts w:ascii="Avenir Next" w:eastAsia="Arial" w:hAnsi="Avenir Next"/>
          <w:sz w:val="20"/>
          <w:szCs w:val="20"/>
        </w:rPr>
        <w:t xml:space="preserve"> and </w:t>
      </w:r>
      <w:r w:rsidRPr="00014C35">
        <w:rPr>
          <w:rFonts w:ascii="Avenir Next" w:eastAsia="Arial" w:hAnsi="Avenir Next"/>
          <w:color w:val="FF0000"/>
          <w:sz w:val="20"/>
          <w:szCs w:val="20"/>
        </w:rPr>
        <w:t>street</w:t>
      </w:r>
    </w:p>
    <w:p w14:paraId="5AE00D35" w14:textId="77777777" w:rsidR="00A9701C" w:rsidRPr="00014C35" w:rsidRDefault="00A9701C" w:rsidP="00A9701C">
      <w:pPr>
        <w:ind w:left="-284" w:right="-563"/>
        <w:rPr>
          <w:rFonts w:ascii="Avenir Next" w:eastAsia="Arial" w:hAnsi="Avenir Next"/>
          <w:szCs w:val="20"/>
        </w:rPr>
      </w:pPr>
    </w:p>
    <w:p w14:paraId="6067A309" w14:textId="77777777" w:rsidR="00A9701C" w:rsidRPr="00014C35" w:rsidRDefault="00A9701C" w:rsidP="00A9701C">
      <w:pPr>
        <w:ind w:left="-284" w:right="-563"/>
        <w:rPr>
          <w:rFonts w:ascii="Avenir Next" w:eastAsia="Arial" w:hAnsi="Avenir Next" w:cstheme="minorBidi"/>
          <w:szCs w:val="20"/>
        </w:rPr>
      </w:pPr>
      <w:r w:rsidRPr="00014C35">
        <w:rPr>
          <w:rFonts w:ascii="Avenir Next" w:hAnsi="Avenir Next" w:cs="Arial"/>
          <w:szCs w:val="20"/>
          <w:u w:val="single"/>
        </w:rPr>
        <w:t xml:space="preserve">We will begin reserving the above areas with cones on </w:t>
      </w:r>
      <w:r w:rsidRPr="00014C35">
        <w:rPr>
          <w:rFonts w:ascii="Avenir Next" w:hAnsi="Avenir Next" w:cs="Arial"/>
          <w:color w:val="FF0000"/>
          <w:szCs w:val="20"/>
          <w:u w:val="single"/>
        </w:rPr>
        <w:t>DATE</w:t>
      </w:r>
      <w:r w:rsidRPr="00014C35">
        <w:rPr>
          <w:rFonts w:ascii="Avenir Next" w:hAnsi="Avenir Next" w:cs="Arial"/>
          <w:szCs w:val="20"/>
          <w:u w:val="single"/>
        </w:rPr>
        <w:t xml:space="preserve"> at </w:t>
      </w:r>
      <w:r w:rsidRPr="00014C35">
        <w:rPr>
          <w:rFonts w:ascii="Avenir Next" w:hAnsi="Avenir Next" w:cs="Arial"/>
          <w:color w:val="FF0000"/>
          <w:szCs w:val="20"/>
          <w:u w:val="single"/>
        </w:rPr>
        <w:t>TIME</w:t>
      </w:r>
      <w:r w:rsidRPr="00014C35">
        <w:rPr>
          <w:rFonts w:ascii="Avenir Next" w:hAnsi="Avenir Next" w:cs="Arial"/>
          <w:szCs w:val="20"/>
          <w:u w:val="single"/>
        </w:rPr>
        <w:t xml:space="preserve">, with vehicles arriving </w:t>
      </w:r>
      <w:r w:rsidRPr="00014C35">
        <w:rPr>
          <w:rFonts w:ascii="Avenir Next" w:hAnsi="Avenir Next" w:cs="Arial"/>
          <w:color w:val="FF0000"/>
          <w:szCs w:val="20"/>
          <w:u w:val="single"/>
        </w:rPr>
        <w:t>DATE</w:t>
      </w:r>
      <w:r w:rsidRPr="00014C35">
        <w:rPr>
          <w:rFonts w:ascii="Avenir Next" w:hAnsi="Avenir Next" w:cs="Arial"/>
          <w:szCs w:val="20"/>
          <w:u w:val="single"/>
        </w:rPr>
        <w:t xml:space="preserve"> at </w:t>
      </w:r>
      <w:r w:rsidRPr="00014C35">
        <w:rPr>
          <w:rFonts w:ascii="Avenir Next" w:hAnsi="Avenir Next" w:cs="Arial"/>
          <w:color w:val="FF0000"/>
          <w:szCs w:val="20"/>
          <w:u w:val="single"/>
        </w:rPr>
        <w:t>TIME</w:t>
      </w:r>
      <w:r w:rsidRPr="00014C35">
        <w:rPr>
          <w:rFonts w:ascii="Avenir Next" w:hAnsi="Avenir Next" w:cs="Arial"/>
          <w:szCs w:val="20"/>
          <w:u w:val="single"/>
        </w:rPr>
        <w:t xml:space="preserve">, and departing </w:t>
      </w:r>
      <w:r w:rsidRPr="00014C35">
        <w:rPr>
          <w:rFonts w:ascii="Avenir Next" w:hAnsi="Avenir Next" w:cs="Arial"/>
          <w:color w:val="FF0000"/>
          <w:szCs w:val="20"/>
          <w:u w:val="single"/>
        </w:rPr>
        <w:t>DATE</w:t>
      </w:r>
      <w:r w:rsidRPr="00014C35">
        <w:rPr>
          <w:rFonts w:ascii="Avenir Next" w:hAnsi="Avenir Next" w:cs="Arial"/>
          <w:szCs w:val="20"/>
          <w:u w:val="single"/>
        </w:rPr>
        <w:t xml:space="preserve"> by </w:t>
      </w:r>
      <w:r w:rsidRPr="00014C35">
        <w:rPr>
          <w:rFonts w:ascii="Avenir Next" w:hAnsi="Avenir Next" w:cs="Arial"/>
          <w:color w:val="FF0000"/>
          <w:szCs w:val="20"/>
          <w:u w:val="single"/>
        </w:rPr>
        <w:t>TIME</w:t>
      </w:r>
      <w:r w:rsidRPr="00014C35">
        <w:rPr>
          <w:rFonts w:ascii="Avenir Next" w:hAnsi="Avenir Next" w:cs="Arial"/>
          <w:szCs w:val="20"/>
          <w:u w:val="single"/>
        </w:rPr>
        <w:t>.</w:t>
      </w:r>
    </w:p>
    <w:p w14:paraId="02E688FC" w14:textId="77777777" w:rsidR="00A9701C" w:rsidRPr="00014C35" w:rsidRDefault="00A9701C" w:rsidP="00A9701C">
      <w:pPr>
        <w:ind w:left="-284" w:right="-563"/>
        <w:rPr>
          <w:rFonts w:ascii="Avenir Next" w:hAnsi="Avenir Next"/>
          <w:szCs w:val="20"/>
        </w:rPr>
      </w:pPr>
    </w:p>
    <w:p w14:paraId="6EDA6054" w14:textId="77777777" w:rsidR="00A76FA9" w:rsidRPr="00C9672D" w:rsidRDefault="00C06B93" w:rsidP="00B321C7">
      <w:pPr>
        <w:rPr>
          <w:rFonts w:asciiTheme="minorHAnsi" w:hAnsiTheme="minorHAnsi" w:cstheme="minorHAnsi"/>
          <w:sz w:val="24"/>
        </w:rPr>
      </w:pPr>
      <w:r w:rsidRPr="00C06B93">
        <w:rPr>
          <w:rFonts w:asciiTheme="minorHAnsi" w:hAnsiTheme="minorHAnsi" w:cstheme="minorHAnsi"/>
          <w:noProof/>
          <w:sz w:val="24"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4077203" wp14:editId="7CADA04C">
                <wp:simplePos x="0" y="0"/>
                <wp:positionH relativeFrom="column">
                  <wp:posOffset>0</wp:posOffset>
                </wp:positionH>
                <wp:positionV relativeFrom="paragraph">
                  <wp:posOffset>238125</wp:posOffset>
                </wp:positionV>
                <wp:extent cx="6915150" cy="1404620"/>
                <wp:effectExtent l="0" t="0" r="19050" b="1841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94DE57" w14:textId="77777777" w:rsidR="00040946" w:rsidRPr="00EE0B32" w:rsidRDefault="00040946" w:rsidP="00C06B93">
                            <w:pPr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E0B32"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CONTACTS</w:t>
                            </w:r>
                          </w:p>
                          <w:p w14:paraId="6E228C1A" w14:textId="77777777" w:rsidR="00C06B93" w:rsidRPr="00EE0B32" w:rsidRDefault="00C06B93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If you have an </w:t>
                            </w:r>
                            <w:r w:rsidRPr="00EE0B32"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objection</w:t>
                            </w:r>
                            <w:r w:rsidRPr="00EE0B32"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to the late night/reoccurring filming, please contact:</w:t>
                            </w:r>
                          </w:p>
                          <w:p w14:paraId="3E65B788" w14:textId="44F2B7C9" w:rsidR="00C06B93" w:rsidRPr="00EE0B32" w:rsidRDefault="00EE0B32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Production Rep</w:t>
                            </w:r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hyperlink r:id="rId8" w:history="1">
                              <w:r w:rsidRPr="00EE0B32">
                                <w:rPr>
                                  <w:rStyle w:val="Hyperlink"/>
                                  <w:rFonts w:ascii="Avenir Next" w:hAnsi="Avenir Next" w:cstheme="minorHAnsi"/>
                                  <w:color w:val="FF0000"/>
                                  <w:sz w:val="22"/>
                                  <w:szCs w:val="22"/>
                                </w:rPr>
                                <w:t>email@email.com</w:t>
                              </w:r>
                            </w:hyperlink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or 416-555-5555</w:t>
                            </w:r>
                          </w:p>
                          <w:p w14:paraId="5F3EC06F" w14:textId="77777777" w:rsidR="00C06B93" w:rsidRPr="00EE0B32" w:rsidRDefault="00C06B93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05694EF9" w14:textId="77777777" w:rsidR="00C06B93" w:rsidRPr="00EE0B32" w:rsidRDefault="00C06B93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For </w:t>
                            </w:r>
                            <w:r w:rsidRPr="00EE0B32">
                              <w:rPr>
                                <w:rFonts w:ascii="Avenir Next Demi Bold" w:hAnsi="Avenir Next Demi Bold" w:cstheme="minorHAnsi"/>
                                <w:b/>
                                <w:bCs/>
                                <w:sz w:val="22"/>
                                <w:szCs w:val="22"/>
                                <w:u w:val="single"/>
                              </w:rPr>
                              <w:t>detailed questions about the proposed filming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, please contact:</w:t>
                            </w:r>
                          </w:p>
                          <w:p w14:paraId="34076878" w14:textId="792C6985" w:rsidR="00C06B93" w:rsidRPr="00EE0B32" w:rsidRDefault="00EE0B32" w:rsidP="00C06B93">
                            <w:pPr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 xml:space="preserve">Production </w:t>
                            </w:r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L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  <w:u w:val="single"/>
                              </w:rPr>
                              <w:t>ocation Manager</w:t>
                            </w:r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  <w:t xml:space="preserve"> at </w:t>
                            </w:r>
                            <w:hyperlink r:id="rId9" w:history="1">
                              <w:r w:rsidR="00C06B93" w:rsidRPr="00EE0B32">
                                <w:rPr>
                                  <w:rStyle w:val="Hyperlink"/>
                                  <w:rFonts w:ascii="Avenir Next" w:hAnsi="Avenir Next" w:cstheme="minorHAnsi"/>
                                  <w:color w:val="FF0000"/>
                                  <w:sz w:val="22"/>
                                  <w:szCs w:val="22"/>
                                </w:rPr>
                                <w:t>lm@email.com</w:t>
                              </w:r>
                            </w:hyperlink>
                            <w:r w:rsidR="00C06B93" w:rsidRPr="00EE0B32">
                              <w:rPr>
                                <w:rFonts w:ascii="Avenir Next" w:hAnsi="Avenir Next" w:cstheme="minorHAnsi"/>
                                <w:color w:val="FF0000"/>
                                <w:sz w:val="22"/>
                                <w:szCs w:val="22"/>
                              </w:rPr>
                              <w:t>, or 416-555-5555</w:t>
                            </w:r>
                          </w:p>
                          <w:p w14:paraId="1B3F9E69" w14:textId="77777777" w:rsidR="00C06B93" w:rsidRPr="00EE0B32" w:rsidRDefault="00C06B93" w:rsidP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</w:p>
                          <w:p w14:paraId="72ACDB50" w14:textId="69785D87" w:rsidR="00C06B93" w:rsidRPr="00EE0B32" w:rsidRDefault="00C06B93">
                            <w:pPr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</w:pP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Any questions regarding filming in general, please contact the </w:t>
                            </w:r>
                            <w:r w:rsid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Brampton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 Film and Television office at 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br/>
                            </w:r>
                            <w:r w:rsid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905</w:t>
                            </w:r>
                            <w:r w:rsidR="00E30B50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874</w:t>
                            </w:r>
                            <w:r w:rsidR="00E30B50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.</w:t>
                            </w:r>
                            <w:r w:rsid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3361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 or </w:t>
                            </w:r>
                            <w:hyperlink r:id="rId10" w:history="1">
                              <w:r w:rsidR="00EE0B32">
                                <w:rPr>
                                  <w:rStyle w:val="Hyperlink"/>
                                  <w:rFonts w:ascii="Avenir Next" w:hAnsi="Avenir Next" w:cstheme="minorHAnsi"/>
                                  <w:sz w:val="22"/>
                                  <w:szCs w:val="22"/>
                                </w:rPr>
                                <w:t>film</w:t>
                              </w:r>
                            </w:hyperlink>
                            <w:r w:rsidR="00EE0B32">
                              <w:rPr>
                                <w:rStyle w:val="Hyperlink"/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>@brampton.ca</w:t>
                            </w:r>
                            <w:r w:rsidRPr="00EE0B32">
                              <w:rPr>
                                <w:rFonts w:ascii="Avenir Next" w:hAnsi="Avenir Next" w:cstheme="minorHAnsi"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07720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0;margin-top:18.75pt;width:544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">
                <v:textbox style="mso-fit-shape-to-text:t">
                  <w:txbxContent>
                    <w:p w14:paraId="5494DE57" w14:textId="77777777" w:rsidR="00040946" w:rsidRPr="00EE0B32" w:rsidRDefault="00040946" w:rsidP="00C06B93">
                      <w:pPr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</w:pPr>
                      <w:r w:rsidRPr="00EE0B32"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CONTACTS</w:t>
                      </w:r>
                    </w:p>
                    <w:p w14:paraId="6E228C1A" w14:textId="77777777" w:rsidR="00C06B93" w:rsidRPr="00EE0B32" w:rsidRDefault="00C06B93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If you have an </w:t>
                      </w:r>
                      <w:r w:rsidRPr="00EE0B32"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objection</w:t>
                      </w:r>
                      <w:r w:rsidRPr="00EE0B32"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to the late night/reoccurring filming, please contact:</w:t>
                      </w:r>
                    </w:p>
                    <w:p w14:paraId="3E65B788" w14:textId="44F2B7C9" w:rsidR="00C06B93" w:rsidRPr="00EE0B32" w:rsidRDefault="00EE0B32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  <w:u w:val="single"/>
                        </w:rPr>
                        <w:t>Production Rep</w:t>
                      </w:r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  <w:t xml:space="preserve"> at </w:t>
                      </w:r>
                      <w:hyperlink r:id="rId11" w:history="1">
                        <w:r w:rsidRPr="00EE0B32">
                          <w:rPr>
                            <w:rStyle w:val="Hyperlink"/>
                            <w:rFonts w:ascii="Avenir Next" w:hAnsi="Avenir Next" w:cstheme="minorHAnsi"/>
                            <w:color w:val="FF0000"/>
                            <w:sz w:val="22"/>
                            <w:szCs w:val="22"/>
                          </w:rPr>
                          <w:t>email@email.com</w:t>
                        </w:r>
                      </w:hyperlink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  <w:t xml:space="preserve"> or 416-555-5555</w:t>
                      </w:r>
                    </w:p>
                    <w:p w14:paraId="5F3EC06F" w14:textId="77777777" w:rsidR="00C06B93" w:rsidRPr="00EE0B32" w:rsidRDefault="00C06B93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</w:p>
                    <w:p w14:paraId="05694EF9" w14:textId="77777777" w:rsidR="00C06B93" w:rsidRPr="00EE0B32" w:rsidRDefault="00C06B93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For </w:t>
                      </w:r>
                      <w:r w:rsidRPr="00EE0B32">
                        <w:rPr>
                          <w:rFonts w:ascii="Avenir Next Demi Bold" w:hAnsi="Avenir Next Demi Bold" w:cstheme="minorHAnsi"/>
                          <w:b/>
                          <w:bCs/>
                          <w:sz w:val="22"/>
                          <w:szCs w:val="22"/>
                          <w:u w:val="single"/>
                        </w:rPr>
                        <w:t>detailed questions about the proposed filming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, please contact:</w:t>
                      </w:r>
                    </w:p>
                    <w:p w14:paraId="34076878" w14:textId="792C6985" w:rsidR="00C06B93" w:rsidRPr="00EE0B32" w:rsidRDefault="00EE0B32" w:rsidP="00C06B93">
                      <w:pPr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  <w:u w:val="single"/>
                        </w:rPr>
                        <w:t xml:space="preserve">Production </w:t>
                      </w:r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  <w:u w:val="single"/>
                        </w:rPr>
                        <w:t>L</w:t>
                      </w:r>
                      <w:r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  <w:u w:val="single"/>
                        </w:rPr>
                        <w:t>ocation Manager</w:t>
                      </w:r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  <w:t xml:space="preserve"> at </w:t>
                      </w:r>
                      <w:hyperlink r:id="rId12" w:history="1">
                        <w:r w:rsidR="00C06B93" w:rsidRPr="00EE0B32">
                          <w:rPr>
                            <w:rStyle w:val="Hyperlink"/>
                            <w:rFonts w:ascii="Avenir Next" w:hAnsi="Avenir Next" w:cstheme="minorHAnsi"/>
                            <w:color w:val="FF0000"/>
                            <w:sz w:val="22"/>
                            <w:szCs w:val="22"/>
                          </w:rPr>
                          <w:t>lm@email.com</w:t>
                        </w:r>
                      </w:hyperlink>
                      <w:r w:rsidR="00C06B93" w:rsidRPr="00EE0B32">
                        <w:rPr>
                          <w:rFonts w:ascii="Avenir Next" w:hAnsi="Avenir Next" w:cstheme="minorHAnsi"/>
                          <w:color w:val="FF0000"/>
                          <w:sz w:val="22"/>
                          <w:szCs w:val="22"/>
                        </w:rPr>
                        <w:t>, or 416-555-5555</w:t>
                      </w:r>
                    </w:p>
                    <w:p w14:paraId="1B3F9E69" w14:textId="77777777" w:rsidR="00C06B93" w:rsidRPr="00EE0B32" w:rsidRDefault="00C06B93" w:rsidP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</w:p>
                    <w:p w14:paraId="72ACDB50" w14:textId="69785D87" w:rsidR="00C06B93" w:rsidRPr="00EE0B32" w:rsidRDefault="00C06B93">
                      <w:pPr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</w:pP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Any questions regarding filming in general, please contact the </w:t>
                      </w:r>
                      <w:r w:rsid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Brampton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 Film and Television office at 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br/>
                      </w:r>
                      <w:r w:rsid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905</w:t>
                      </w:r>
                      <w:r w:rsidR="00E30B50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.</w:t>
                      </w:r>
                      <w:r w:rsid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874</w:t>
                      </w:r>
                      <w:r w:rsidR="00E30B50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.</w:t>
                      </w:r>
                      <w:r w:rsid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>3361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 or </w:t>
                      </w:r>
                      <w:hyperlink r:id="rId13" w:history="1">
                        <w:r w:rsidR="00EE0B32">
                          <w:rPr>
                            <w:rStyle w:val="Hyperlink"/>
                            <w:rFonts w:ascii="Avenir Next" w:hAnsi="Avenir Next" w:cstheme="minorHAnsi"/>
                            <w:sz w:val="22"/>
                            <w:szCs w:val="22"/>
                          </w:rPr>
                          <w:t>film</w:t>
                        </w:r>
                      </w:hyperlink>
                      <w:r w:rsidR="00EE0B32">
                        <w:rPr>
                          <w:rStyle w:val="Hyperlink"/>
                          <w:rFonts w:ascii="Avenir Next" w:hAnsi="Avenir Next" w:cstheme="minorHAnsi"/>
                          <w:sz w:val="22"/>
                          <w:szCs w:val="22"/>
                        </w:rPr>
                        <w:t>@brampton.ca</w:t>
                      </w:r>
                      <w:r w:rsidRPr="00EE0B32">
                        <w:rPr>
                          <w:rFonts w:ascii="Avenir Next" w:hAnsi="Avenir Next" w:cstheme="minorHAnsi"/>
                          <w:sz w:val="22"/>
                          <w:szCs w:val="22"/>
                        </w:rP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76FA9" w:rsidRPr="00C9672D" w:rsidSect="00A9701C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1515" w:right="720" w:bottom="562" w:left="720" w:header="562" w:footer="1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B39343" w14:textId="77777777" w:rsidR="00F153B0" w:rsidRDefault="00F153B0" w:rsidP="00975B94">
      <w:r>
        <w:separator/>
      </w:r>
    </w:p>
  </w:endnote>
  <w:endnote w:type="continuationSeparator" w:id="0">
    <w:p w14:paraId="7A5B7F18" w14:textId="77777777" w:rsidR="00F153B0" w:rsidRDefault="00F153B0" w:rsidP="00975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venir Next Medium">
    <w:panose1 w:val="020B0603020202020204"/>
    <w:charset w:val="00"/>
    <w:family w:val="swiss"/>
    <w:pitch w:val="variable"/>
    <w:sig w:usb0="8000002F" w:usb1="5000204A" w:usb2="00000000" w:usb3="00000000" w:csb0="0000009B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Next Demi Bold">
    <w:panose1 w:val="020B0703020202020204"/>
    <w:charset w:val="00"/>
    <w:family w:val="swiss"/>
    <w:pitch w:val="variable"/>
    <w:sig w:usb0="8000002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A00EA" w14:textId="67CC4B02" w:rsidR="001041E1" w:rsidRPr="00C21097" w:rsidRDefault="00C21097" w:rsidP="00C21097">
    <w:pPr>
      <w:pStyle w:val="Footer"/>
    </w:pPr>
    <w:r w:rsidRPr="00C21097">
      <w:rPr>
        <w:noProof/>
      </w:rPr>
      <w:drawing>
        <wp:inline distT="0" distB="0" distL="0" distR="0" wp14:anchorId="2366887C" wp14:editId="2F8EC115">
          <wp:extent cx="6629400" cy="254000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629400" cy="25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DCDDC2" w14:textId="77777777" w:rsidR="001041E1" w:rsidRPr="00DA7B24" w:rsidRDefault="001041E1" w:rsidP="00B55E60">
    <w:pPr>
      <w:pStyle w:val="Footer"/>
      <w:rPr>
        <w:szCs w:val="20"/>
      </w:rPr>
    </w:pPr>
    <w:r w:rsidRPr="00DA7B24">
      <w:rPr>
        <w:szCs w:val="20"/>
      </w:rPr>
      <w:t xml:space="preserve">Page </w:t>
    </w:r>
    <w:r w:rsidR="00B21749" w:rsidRPr="00DA7B24">
      <w:rPr>
        <w:szCs w:val="20"/>
      </w:rPr>
      <w:fldChar w:fldCharType="begin"/>
    </w:r>
    <w:r w:rsidRPr="00DA7B24">
      <w:rPr>
        <w:szCs w:val="20"/>
      </w:rPr>
      <w:instrText xml:space="preserve"> PAGE </w:instrText>
    </w:r>
    <w:r w:rsidR="00B21749" w:rsidRPr="00DA7B24">
      <w:rPr>
        <w:szCs w:val="20"/>
      </w:rPr>
      <w:fldChar w:fldCharType="separate"/>
    </w:r>
    <w:r>
      <w:rPr>
        <w:noProof/>
        <w:szCs w:val="20"/>
      </w:rPr>
      <w:t>1</w:t>
    </w:r>
    <w:r w:rsidR="00B21749" w:rsidRPr="00DA7B24">
      <w:rPr>
        <w:szCs w:val="20"/>
      </w:rPr>
      <w:fldChar w:fldCharType="end"/>
    </w:r>
    <w:r w:rsidRPr="00DA7B24">
      <w:rPr>
        <w:szCs w:val="20"/>
      </w:rPr>
      <w:t xml:space="preserve"> of </w:t>
    </w:r>
    <w:r w:rsidR="00B21749" w:rsidRPr="00DA7B24">
      <w:rPr>
        <w:szCs w:val="20"/>
      </w:rPr>
      <w:fldChar w:fldCharType="begin"/>
    </w:r>
    <w:r w:rsidRPr="00DA7B24">
      <w:rPr>
        <w:szCs w:val="20"/>
      </w:rPr>
      <w:instrText xml:space="preserve"> NUMPAGES  </w:instrText>
    </w:r>
    <w:r w:rsidR="00B21749" w:rsidRPr="00DA7B24">
      <w:rPr>
        <w:szCs w:val="20"/>
      </w:rPr>
      <w:fldChar w:fldCharType="separate"/>
    </w:r>
    <w:r w:rsidR="000D7A47">
      <w:rPr>
        <w:noProof/>
        <w:szCs w:val="20"/>
      </w:rPr>
      <w:t>2</w:t>
    </w:r>
    <w:r w:rsidR="00B21749" w:rsidRPr="00DA7B24">
      <w:rPr>
        <w:szCs w:val="20"/>
      </w:rPr>
      <w:fldChar w:fldCharType="end"/>
    </w:r>
  </w:p>
  <w:p w14:paraId="7D343C63" w14:textId="77777777" w:rsidR="001041E1" w:rsidRDefault="001041E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BEB22B" w14:textId="77777777" w:rsidR="00F153B0" w:rsidRDefault="00F153B0" w:rsidP="00975B94">
      <w:r>
        <w:separator/>
      </w:r>
    </w:p>
  </w:footnote>
  <w:footnote w:type="continuationSeparator" w:id="0">
    <w:p w14:paraId="0232C3DF" w14:textId="77777777" w:rsidR="00F153B0" w:rsidRDefault="00F153B0" w:rsidP="00975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027F0D" w14:textId="194131BF" w:rsidR="001041E1" w:rsidRPr="00CB48AB" w:rsidRDefault="00A9701C" w:rsidP="006D7BCC">
    <w:pPr>
      <w:pStyle w:val="Title"/>
      <w:tabs>
        <w:tab w:val="left" w:pos="1485"/>
        <w:tab w:val="right" w:pos="10800"/>
      </w:tabs>
      <w:ind w:left="0"/>
      <w:jc w:val="left"/>
    </w:pPr>
    <w:r>
      <w:rPr>
        <w:noProof/>
        <w:sz w:val="40"/>
        <w:szCs w:val="40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0DF09A8" wp14:editId="66909833">
              <wp:simplePos x="0" y="0"/>
              <wp:positionH relativeFrom="column">
                <wp:posOffset>4277360</wp:posOffset>
              </wp:positionH>
              <wp:positionV relativeFrom="paragraph">
                <wp:posOffset>-1270</wp:posOffset>
              </wp:positionV>
              <wp:extent cx="2245360" cy="487680"/>
              <wp:effectExtent l="0" t="0" r="2540" b="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45360" cy="4876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549CC" w14:textId="5E4318C9" w:rsidR="00A9701C" w:rsidRPr="00A9701C" w:rsidRDefault="00A9701C" w:rsidP="00A9701C">
                          <w:pPr>
                            <w:jc w:val="center"/>
                            <w:rPr>
                              <w:rFonts w:ascii="Avenir Next Demi Bold" w:hAnsi="Avenir Next Demi Bold"/>
                              <w:b/>
                              <w:bCs/>
                              <w:sz w:val="50"/>
                              <w:szCs w:val="50"/>
                            </w:rPr>
                          </w:pPr>
                          <w:r w:rsidRPr="00A9701C">
                            <w:rPr>
                              <w:rFonts w:ascii="Avenir Next Demi Bold" w:hAnsi="Avenir Next Demi Bold"/>
                              <w:b/>
                              <w:bCs/>
                              <w:sz w:val="50"/>
                              <w:szCs w:val="50"/>
                            </w:rPr>
                            <w:t>Release Form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0DF09A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36.8pt;margin-top:-.1pt;width:176.8pt;height:3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" fillcolor="white [3201]" stroked="f" strokeweight=".5pt">
              <v:textbox>
                <w:txbxContent>
                  <w:p w14:paraId="472549CC" w14:textId="5E4318C9" w:rsidR="00A9701C" w:rsidRPr="00A9701C" w:rsidRDefault="00A9701C" w:rsidP="00A9701C">
                    <w:pPr>
                      <w:jc w:val="center"/>
                      <w:rPr>
                        <w:rFonts w:ascii="Avenir Next Demi Bold" w:hAnsi="Avenir Next Demi Bold"/>
                        <w:b/>
                        <w:bCs/>
                        <w:sz w:val="50"/>
                        <w:szCs w:val="50"/>
                      </w:rPr>
                    </w:pPr>
                    <w:r w:rsidRPr="00A9701C">
                      <w:rPr>
                        <w:rFonts w:ascii="Avenir Next Demi Bold" w:hAnsi="Avenir Next Demi Bold"/>
                        <w:b/>
                        <w:bCs/>
                        <w:sz w:val="50"/>
                        <w:szCs w:val="50"/>
                      </w:rPr>
                      <w:t>Release Form</w:t>
                    </w:r>
                  </w:p>
                </w:txbxContent>
              </v:textbox>
            </v:shape>
          </w:pict>
        </mc:Fallback>
      </mc:AlternateContent>
    </w:r>
    <w:r w:rsidRPr="00A9701C">
      <w:rPr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56F387BD" wp14:editId="7ECC85B4">
          <wp:simplePos x="0" y="0"/>
          <wp:positionH relativeFrom="column">
            <wp:posOffset>467995</wp:posOffset>
          </wp:positionH>
          <wp:positionV relativeFrom="paragraph">
            <wp:posOffset>289560</wp:posOffset>
          </wp:positionV>
          <wp:extent cx="1292860" cy="294005"/>
          <wp:effectExtent l="0" t="0" r="0" b="0"/>
          <wp:wrapNone/>
          <wp:docPr id="2" name="Picture 2" descr="../../BRIMS%20Backup/Film%20and%20Media%20Services%20(fms)/Marketing%20&amp;%20Advertising/Film%20it%20here%20BRAMPTON%20FILM%20SERVICES%20LOGO%20Vector%20Fi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../BRIMS%20Backup/Film%20and%20Media%20Services%20(fms)/Marketing%20&amp;%20Advertising/Film%20it%20here%20BRAMPTON%20FILM%20SERVICES%20LOGO%20Vector%20File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708" t="75930" r="27396" b="-1221"/>
                  <a:stretch/>
                </pic:blipFill>
                <pic:spPr bwMode="auto">
                  <a:xfrm>
                    <a:off x="0" y="0"/>
                    <a:ext cx="1292860" cy="2940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9701C">
      <w:rPr>
        <w:noProof/>
        <w:sz w:val="40"/>
        <w:szCs w:val="40"/>
      </w:rPr>
      <w:drawing>
        <wp:anchor distT="0" distB="0" distL="114300" distR="114300" simplePos="0" relativeHeight="251662336" behindDoc="0" locked="0" layoutInCell="1" allowOverlap="1" wp14:anchorId="60E41F7F" wp14:editId="49C9BECF">
          <wp:simplePos x="0" y="0"/>
          <wp:positionH relativeFrom="column">
            <wp:posOffset>386080</wp:posOffset>
          </wp:positionH>
          <wp:positionV relativeFrom="paragraph">
            <wp:posOffset>0</wp:posOffset>
          </wp:positionV>
          <wp:extent cx="1524000" cy="285750"/>
          <wp:effectExtent l="0" t="0" r="0" b="6350"/>
          <wp:wrapNone/>
          <wp:docPr id="3" name="Picture 3" descr="A picture containing drawing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OB LOGO_Simpl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000" cy="28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7BCC">
      <w:rPr>
        <w:sz w:val="40"/>
        <w:szCs w:val="40"/>
      </w:rPr>
      <w:tab/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79F2A" w14:textId="77777777" w:rsidR="001041E1" w:rsidRDefault="001041E1" w:rsidP="005F4B78">
    <w:pPr>
      <w:pStyle w:val="Header"/>
      <w:tabs>
        <w:tab w:val="clear" w:pos="4320"/>
        <w:tab w:val="clear" w:pos="8640"/>
        <w:tab w:val="left" w:pos="243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130F60"/>
    <w:multiLevelType w:val="hybridMultilevel"/>
    <w:tmpl w:val="42AC4448"/>
    <w:lvl w:ilvl="0" w:tplc="47501E86">
      <w:start w:val="416"/>
      <w:numFmt w:val="bullet"/>
      <w:lvlText w:val=""/>
      <w:lvlJc w:val="left"/>
      <w:pPr>
        <w:ind w:left="720" w:hanging="360"/>
      </w:pPr>
      <w:rPr>
        <w:rFonts w:ascii="Symbol" w:eastAsia="Times New Roman" w:hAnsi="Symbol" w:cs="Helvetica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120E6A"/>
    <w:multiLevelType w:val="hybridMultilevel"/>
    <w:tmpl w:val="6174F69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B63420"/>
    <w:multiLevelType w:val="hybridMultilevel"/>
    <w:tmpl w:val="9EF253EE"/>
    <w:lvl w:ilvl="0" w:tplc="226042EC">
      <w:start w:val="416"/>
      <w:numFmt w:val="bullet"/>
      <w:lvlText w:val=""/>
      <w:lvlJc w:val="left"/>
      <w:pPr>
        <w:ind w:left="1080" w:hanging="360"/>
      </w:pPr>
      <w:rPr>
        <w:rFonts w:ascii="Wingdings" w:eastAsia="Calibri" w:hAnsi="Wingdings" w:cs="Arial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BD4073F"/>
    <w:multiLevelType w:val="hybridMultilevel"/>
    <w:tmpl w:val="4FF852F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65A1C"/>
    <w:multiLevelType w:val="hybridMultilevel"/>
    <w:tmpl w:val="438CC9A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8630F0"/>
    <w:multiLevelType w:val="hybridMultilevel"/>
    <w:tmpl w:val="5F583A22"/>
    <w:lvl w:ilvl="0" w:tplc="226042EC">
      <w:start w:val="416"/>
      <w:numFmt w:val="bullet"/>
      <w:lvlText w:val=""/>
      <w:lvlJc w:val="left"/>
      <w:pPr>
        <w:ind w:left="720" w:hanging="360"/>
      </w:pPr>
      <w:rPr>
        <w:rFonts w:ascii="Wingdings" w:eastAsia="Calibri" w:hAnsi="Wingdings" w:cs="Arial" w:hint="default"/>
        <w:sz w:val="22"/>
        <w:szCs w:val="22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E740BF"/>
    <w:multiLevelType w:val="hybridMultilevel"/>
    <w:tmpl w:val="1E7CF8F0"/>
    <w:lvl w:ilvl="0" w:tplc="606C9F94">
      <w:start w:val="1"/>
      <w:numFmt w:val="bullet"/>
      <w:lvlText w:val=""/>
      <w:lvlJc w:val="left"/>
      <w:pPr>
        <w:ind w:left="144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A0D7C29"/>
    <w:multiLevelType w:val="hybridMultilevel"/>
    <w:tmpl w:val="27CACA16"/>
    <w:lvl w:ilvl="0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B22387E"/>
    <w:multiLevelType w:val="hybridMultilevel"/>
    <w:tmpl w:val="E26CFE56"/>
    <w:styleLink w:val="ImportedStyle2"/>
    <w:lvl w:ilvl="0" w:tplc="F4C6DA30">
      <w:start w:val="1"/>
      <w:numFmt w:val="bullet"/>
      <w:lvlText w:val="·"/>
      <w:lvlJc w:val="left"/>
      <w:pPr>
        <w:ind w:left="14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E803CD2">
      <w:start w:val="1"/>
      <w:numFmt w:val="bullet"/>
      <w:lvlText w:val="o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07049A2">
      <w:start w:val="1"/>
      <w:numFmt w:val="bullet"/>
      <w:lvlText w:val="▪"/>
      <w:lvlJc w:val="left"/>
      <w:pPr>
        <w:ind w:left="28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2902F8C">
      <w:start w:val="1"/>
      <w:numFmt w:val="bullet"/>
      <w:lvlText w:val="·"/>
      <w:lvlJc w:val="left"/>
      <w:pPr>
        <w:ind w:left="360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1DCA512">
      <w:start w:val="1"/>
      <w:numFmt w:val="bullet"/>
      <w:lvlText w:val="o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207211DC">
      <w:start w:val="1"/>
      <w:numFmt w:val="bullet"/>
      <w:lvlText w:val="▪"/>
      <w:lvlJc w:val="left"/>
      <w:pPr>
        <w:ind w:left="50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8C0A056">
      <w:start w:val="1"/>
      <w:numFmt w:val="bullet"/>
      <w:lvlText w:val="·"/>
      <w:lvlJc w:val="left"/>
      <w:pPr>
        <w:ind w:left="57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2D04BAC">
      <w:start w:val="1"/>
      <w:numFmt w:val="bullet"/>
      <w:lvlText w:val="o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6D46AF86">
      <w:start w:val="1"/>
      <w:numFmt w:val="bullet"/>
      <w:lvlText w:val="▪"/>
      <w:lvlJc w:val="left"/>
      <w:pPr>
        <w:ind w:left="72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 w15:restartNumberingAfterBreak="0">
    <w:nsid w:val="7A86319D"/>
    <w:multiLevelType w:val="hybridMultilevel"/>
    <w:tmpl w:val="E26CFE56"/>
    <w:numStyleLink w:val="ImportedStyle2"/>
  </w:abstractNum>
  <w:abstractNum w:abstractNumId="10" w15:restartNumberingAfterBreak="0">
    <w:nsid w:val="7D0B6CCC"/>
    <w:multiLevelType w:val="hybridMultilevel"/>
    <w:tmpl w:val="3086D2A8"/>
    <w:lvl w:ilvl="0" w:tplc="04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8"/>
  </w:num>
  <w:num w:numId="5">
    <w:abstractNumId w:val="9"/>
  </w:num>
  <w:num w:numId="6">
    <w:abstractNumId w:val="7"/>
  </w:num>
  <w:num w:numId="7">
    <w:abstractNumId w:val="1"/>
  </w:num>
  <w:num w:numId="8">
    <w:abstractNumId w:val="5"/>
  </w:num>
  <w:num w:numId="9">
    <w:abstractNumId w:val="4"/>
  </w:num>
  <w:num w:numId="10">
    <w:abstractNumId w:val="3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attachedTemplate r:id="rId1"/>
  <w:defaultTabStop w:val="720"/>
  <w:drawingGridHorizontalSpacing w:val="100"/>
  <w:drawingGridVerticalSpacing w:val="144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C0F"/>
    <w:rsid w:val="00017EDD"/>
    <w:rsid w:val="00023ED8"/>
    <w:rsid w:val="00030854"/>
    <w:rsid w:val="000317D5"/>
    <w:rsid w:val="00031DB4"/>
    <w:rsid w:val="00040946"/>
    <w:rsid w:val="00065987"/>
    <w:rsid w:val="00070506"/>
    <w:rsid w:val="00075EB3"/>
    <w:rsid w:val="00081185"/>
    <w:rsid w:val="00086F44"/>
    <w:rsid w:val="0009246D"/>
    <w:rsid w:val="00093821"/>
    <w:rsid w:val="00095932"/>
    <w:rsid w:val="000A1239"/>
    <w:rsid w:val="000A3D69"/>
    <w:rsid w:val="000A589B"/>
    <w:rsid w:val="000B205D"/>
    <w:rsid w:val="000B739C"/>
    <w:rsid w:val="000C02FE"/>
    <w:rsid w:val="000C43BA"/>
    <w:rsid w:val="000D2FAD"/>
    <w:rsid w:val="000D32AA"/>
    <w:rsid w:val="000D534D"/>
    <w:rsid w:val="000D74E7"/>
    <w:rsid w:val="000D7A47"/>
    <w:rsid w:val="000E4D69"/>
    <w:rsid w:val="001041E1"/>
    <w:rsid w:val="0011715A"/>
    <w:rsid w:val="0012162F"/>
    <w:rsid w:val="0012276D"/>
    <w:rsid w:val="00127B2A"/>
    <w:rsid w:val="001426BF"/>
    <w:rsid w:val="00143D1C"/>
    <w:rsid w:val="001446AD"/>
    <w:rsid w:val="00161B71"/>
    <w:rsid w:val="001631BD"/>
    <w:rsid w:val="00166262"/>
    <w:rsid w:val="00173A09"/>
    <w:rsid w:val="00191EA8"/>
    <w:rsid w:val="00195209"/>
    <w:rsid w:val="001A22D2"/>
    <w:rsid w:val="001B1A23"/>
    <w:rsid w:val="001B1FC3"/>
    <w:rsid w:val="001B780B"/>
    <w:rsid w:val="001F01A6"/>
    <w:rsid w:val="001F4B65"/>
    <w:rsid w:val="002023CC"/>
    <w:rsid w:val="00206B82"/>
    <w:rsid w:val="00206C9E"/>
    <w:rsid w:val="00224F17"/>
    <w:rsid w:val="002319AE"/>
    <w:rsid w:val="00233DBC"/>
    <w:rsid w:val="002438A3"/>
    <w:rsid w:val="00244ACE"/>
    <w:rsid w:val="00244F19"/>
    <w:rsid w:val="00252930"/>
    <w:rsid w:val="00257D0B"/>
    <w:rsid w:val="0026341C"/>
    <w:rsid w:val="0027179E"/>
    <w:rsid w:val="002758F7"/>
    <w:rsid w:val="00280347"/>
    <w:rsid w:val="00281AD1"/>
    <w:rsid w:val="00287F0A"/>
    <w:rsid w:val="00297E62"/>
    <w:rsid w:val="002B00D9"/>
    <w:rsid w:val="002B0C32"/>
    <w:rsid w:val="002B4962"/>
    <w:rsid w:val="002B670D"/>
    <w:rsid w:val="002C367E"/>
    <w:rsid w:val="002C671C"/>
    <w:rsid w:val="002E5B55"/>
    <w:rsid w:val="002F1455"/>
    <w:rsid w:val="002F4E80"/>
    <w:rsid w:val="00303E4F"/>
    <w:rsid w:val="00305B4D"/>
    <w:rsid w:val="003144A9"/>
    <w:rsid w:val="003171F9"/>
    <w:rsid w:val="00326EFF"/>
    <w:rsid w:val="00327558"/>
    <w:rsid w:val="00331476"/>
    <w:rsid w:val="00332A80"/>
    <w:rsid w:val="003435C7"/>
    <w:rsid w:val="003476F6"/>
    <w:rsid w:val="0035029A"/>
    <w:rsid w:val="00355AF2"/>
    <w:rsid w:val="003574ED"/>
    <w:rsid w:val="00357C0F"/>
    <w:rsid w:val="00361B98"/>
    <w:rsid w:val="003677D0"/>
    <w:rsid w:val="00367E8D"/>
    <w:rsid w:val="0037271A"/>
    <w:rsid w:val="00374F81"/>
    <w:rsid w:val="00375342"/>
    <w:rsid w:val="003A299F"/>
    <w:rsid w:val="003A619C"/>
    <w:rsid w:val="003A666F"/>
    <w:rsid w:val="003B20E5"/>
    <w:rsid w:val="003C3C01"/>
    <w:rsid w:val="003C4FF5"/>
    <w:rsid w:val="003C71D4"/>
    <w:rsid w:val="003D69D1"/>
    <w:rsid w:val="003E5CC7"/>
    <w:rsid w:val="003E5E3D"/>
    <w:rsid w:val="003E659B"/>
    <w:rsid w:val="003E6DB8"/>
    <w:rsid w:val="003F1128"/>
    <w:rsid w:val="003F1D52"/>
    <w:rsid w:val="003F6986"/>
    <w:rsid w:val="00410866"/>
    <w:rsid w:val="00417004"/>
    <w:rsid w:val="00417702"/>
    <w:rsid w:val="00421684"/>
    <w:rsid w:val="00423723"/>
    <w:rsid w:val="00425A18"/>
    <w:rsid w:val="00432503"/>
    <w:rsid w:val="00433E35"/>
    <w:rsid w:val="004354BD"/>
    <w:rsid w:val="00440276"/>
    <w:rsid w:val="00461260"/>
    <w:rsid w:val="004628C1"/>
    <w:rsid w:val="00467DE7"/>
    <w:rsid w:val="00474396"/>
    <w:rsid w:val="0047664E"/>
    <w:rsid w:val="00490FF4"/>
    <w:rsid w:val="00497A58"/>
    <w:rsid w:val="004A01D6"/>
    <w:rsid w:val="004A436A"/>
    <w:rsid w:val="004A68D3"/>
    <w:rsid w:val="004B13BC"/>
    <w:rsid w:val="004B4A33"/>
    <w:rsid w:val="004B65CD"/>
    <w:rsid w:val="004C4FE6"/>
    <w:rsid w:val="004E2DDE"/>
    <w:rsid w:val="004E7605"/>
    <w:rsid w:val="004F20F9"/>
    <w:rsid w:val="004F7372"/>
    <w:rsid w:val="00504284"/>
    <w:rsid w:val="00504BFE"/>
    <w:rsid w:val="0050507A"/>
    <w:rsid w:val="00515A9F"/>
    <w:rsid w:val="005252F2"/>
    <w:rsid w:val="00531625"/>
    <w:rsid w:val="00541C77"/>
    <w:rsid w:val="00552738"/>
    <w:rsid w:val="00555ED8"/>
    <w:rsid w:val="005579A1"/>
    <w:rsid w:val="00567824"/>
    <w:rsid w:val="0057469B"/>
    <w:rsid w:val="00577180"/>
    <w:rsid w:val="005814D4"/>
    <w:rsid w:val="005930ED"/>
    <w:rsid w:val="00593D3E"/>
    <w:rsid w:val="005A0FA1"/>
    <w:rsid w:val="005A2AEC"/>
    <w:rsid w:val="005A5226"/>
    <w:rsid w:val="005C095C"/>
    <w:rsid w:val="005C1DF4"/>
    <w:rsid w:val="005C3B63"/>
    <w:rsid w:val="005D1464"/>
    <w:rsid w:val="005D7067"/>
    <w:rsid w:val="005E2324"/>
    <w:rsid w:val="005F4B78"/>
    <w:rsid w:val="00612053"/>
    <w:rsid w:val="006124A4"/>
    <w:rsid w:val="00615C3B"/>
    <w:rsid w:val="00620C03"/>
    <w:rsid w:val="006215ED"/>
    <w:rsid w:val="00632165"/>
    <w:rsid w:val="00632248"/>
    <w:rsid w:val="00637031"/>
    <w:rsid w:val="0063792E"/>
    <w:rsid w:val="006417F4"/>
    <w:rsid w:val="006512C1"/>
    <w:rsid w:val="006613FB"/>
    <w:rsid w:val="00691321"/>
    <w:rsid w:val="006A2A9C"/>
    <w:rsid w:val="006A37F7"/>
    <w:rsid w:val="006C38ED"/>
    <w:rsid w:val="006D7BCC"/>
    <w:rsid w:val="006F131E"/>
    <w:rsid w:val="006F2783"/>
    <w:rsid w:val="006F3E59"/>
    <w:rsid w:val="006F4042"/>
    <w:rsid w:val="006F49AC"/>
    <w:rsid w:val="006F62D4"/>
    <w:rsid w:val="0070101B"/>
    <w:rsid w:val="0071160A"/>
    <w:rsid w:val="007159E9"/>
    <w:rsid w:val="007230D2"/>
    <w:rsid w:val="0073052E"/>
    <w:rsid w:val="007357A0"/>
    <w:rsid w:val="00746F57"/>
    <w:rsid w:val="00754003"/>
    <w:rsid w:val="0076101C"/>
    <w:rsid w:val="00763466"/>
    <w:rsid w:val="0077068C"/>
    <w:rsid w:val="007717F4"/>
    <w:rsid w:val="00780D7D"/>
    <w:rsid w:val="00786EA1"/>
    <w:rsid w:val="00793C41"/>
    <w:rsid w:val="00795745"/>
    <w:rsid w:val="007966CF"/>
    <w:rsid w:val="00797629"/>
    <w:rsid w:val="00797669"/>
    <w:rsid w:val="007A5C6D"/>
    <w:rsid w:val="007A7C69"/>
    <w:rsid w:val="007B1873"/>
    <w:rsid w:val="007B5C04"/>
    <w:rsid w:val="007F2408"/>
    <w:rsid w:val="0080300F"/>
    <w:rsid w:val="0082213A"/>
    <w:rsid w:val="0083178E"/>
    <w:rsid w:val="008512EF"/>
    <w:rsid w:val="00861A72"/>
    <w:rsid w:val="008631D2"/>
    <w:rsid w:val="00881441"/>
    <w:rsid w:val="0088267E"/>
    <w:rsid w:val="008859F7"/>
    <w:rsid w:val="00896CF2"/>
    <w:rsid w:val="008A1492"/>
    <w:rsid w:val="008A4BC6"/>
    <w:rsid w:val="008B4563"/>
    <w:rsid w:val="008B7A3F"/>
    <w:rsid w:val="008E264D"/>
    <w:rsid w:val="008F2AE1"/>
    <w:rsid w:val="0091346E"/>
    <w:rsid w:val="009139A0"/>
    <w:rsid w:val="00914222"/>
    <w:rsid w:val="00915288"/>
    <w:rsid w:val="00920CC1"/>
    <w:rsid w:val="0092312A"/>
    <w:rsid w:val="0092427B"/>
    <w:rsid w:val="009356A9"/>
    <w:rsid w:val="00937E02"/>
    <w:rsid w:val="00975B94"/>
    <w:rsid w:val="009935A0"/>
    <w:rsid w:val="009B0309"/>
    <w:rsid w:val="009C4C36"/>
    <w:rsid w:val="009C61C3"/>
    <w:rsid w:val="009C7353"/>
    <w:rsid w:val="009C7B10"/>
    <w:rsid w:val="009D2050"/>
    <w:rsid w:val="009D4609"/>
    <w:rsid w:val="009E04C7"/>
    <w:rsid w:val="009E37CF"/>
    <w:rsid w:val="009E3A7D"/>
    <w:rsid w:val="009E683F"/>
    <w:rsid w:val="00A1673C"/>
    <w:rsid w:val="00A204FA"/>
    <w:rsid w:val="00A216FA"/>
    <w:rsid w:val="00A35158"/>
    <w:rsid w:val="00A3522A"/>
    <w:rsid w:val="00A47DCA"/>
    <w:rsid w:val="00A50F5B"/>
    <w:rsid w:val="00A55763"/>
    <w:rsid w:val="00A5668C"/>
    <w:rsid w:val="00A625A0"/>
    <w:rsid w:val="00A717CA"/>
    <w:rsid w:val="00A75EC3"/>
    <w:rsid w:val="00A76FA9"/>
    <w:rsid w:val="00A77301"/>
    <w:rsid w:val="00A872DF"/>
    <w:rsid w:val="00A90EF1"/>
    <w:rsid w:val="00A9109B"/>
    <w:rsid w:val="00A946B5"/>
    <w:rsid w:val="00A9701C"/>
    <w:rsid w:val="00AA3987"/>
    <w:rsid w:val="00AB37A2"/>
    <w:rsid w:val="00AC0946"/>
    <w:rsid w:val="00AC20C0"/>
    <w:rsid w:val="00AD491E"/>
    <w:rsid w:val="00AE7C5C"/>
    <w:rsid w:val="00AF2764"/>
    <w:rsid w:val="00AF38B7"/>
    <w:rsid w:val="00AF7126"/>
    <w:rsid w:val="00B006F4"/>
    <w:rsid w:val="00B039F5"/>
    <w:rsid w:val="00B15F7E"/>
    <w:rsid w:val="00B16458"/>
    <w:rsid w:val="00B21749"/>
    <w:rsid w:val="00B321C7"/>
    <w:rsid w:val="00B46876"/>
    <w:rsid w:val="00B55E60"/>
    <w:rsid w:val="00B564E2"/>
    <w:rsid w:val="00B61C78"/>
    <w:rsid w:val="00B70CB4"/>
    <w:rsid w:val="00B84759"/>
    <w:rsid w:val="00B86FC3"/>
    <w:rsid w:val="00B95608"/>
    <w:rsid w:val="00B96B88"/>
    <w:rsid w:val="00BA0D31"/>
    <w:rsid w:val="00BA2505"/>
    <w:rsid w:val="00BA59EB"/>
    <w:rsid w:val="00BB2826"/>
    <w:rsid w:val="00BB4CDF"/>
    <w:rsid w:val="00BC47ED"/>
    <w:rsid w:val="00BD5095"/>
    <w:rsid w:val="00BE3E32"/>
    <w:rsid w:val="00BF39F3"/>
    <w:rsid w:val="00BF53B1"/>
    <w:rsid w:val="00C0256E"/>
    <w:rsid w:val="00C06B93"/>
    <w:rsid w:val="00C12B50"/>
    <w:rsid w:val="00C21097"/>
    <w:rsid w:val="00C248C1"/>
    <w:rsid w:val="00C265D9"/>
    <w:rsid w:val="00C27CBC"/>
    <w:rsid w:val="00C44977"/>
    <w:rsid w:val="00C54C61"/>
    <w:rsid w:val="00C57E95"/>
    <w:rsid w:val="00C64785"/>
    <w:rsid w:val="00C86323"/>
    <w:rsid w:val="00C9672D"/>
    <w:rsid w:val="00CA4099"/>
    <w:rsid w:val="00CB48AB"/>
    <w:rsid w:val="00CB6B84"/>
    <w:rsid w:val="00CB7D26"/>
    <w:rsid w:val="00CC448F"/>
    <w:rsid w:val="00CC494B"/>
    <w:rsid w:val="00CD7ED5"/>
    <w:rsid w:val="00CF4B93"/>
    <w:rsid w:val="00D0448D"/>
    <w:rsid w:val="00D054E6"/>
    <w:rsid w:val="00D2393E"/>
    <w:rsid w:val="00D40D79"/>
    <w:rsid w:val="00D62457"/>
    <w:rsid w:val="00D64D94"/>
    <w:rsid w:val="00D70FE1"/>
    <w:rsid w:val="00D971A2"/>
    <w:rsid w:val="00DA1618"/>
    <w:rsid w:val="00DA65EF"/>
    <w:rsid w:val="00DA7B24"/>
    <w:rsid w:val="00DB0C94"/>
    <w:rsid w:val="00DB7273"/>
    <w:rsid w:val="00DC218D"/>
    <w:rsid w:val="00DD3F38"/>
    <w:rsid w:val="00DD78BB"/>
    <w:rsid w:val="00DE0E0A"/>
    <w:rsid w:val="00E05B42"/>
    <w:rsid w:val="00E06CF9"/>
    <w:rsid w:val="00E11CC1"/>
    <w:rsid w:val="00E1214B"/>
    <w:rsid w:val="00E177DA"/>
    <w:rsid w:val="00E2600A"/>
    <w:rsid w:val="00E3008C"/>
    <w:rsid w:val="00E30B50"/>
    <w:rsid w:val="00E37670"/>
    <w:rsid w:val="00E47E55"/>
    <w:rsid w:val="00E50587"/>
    <w:rsid w:val="00E567BF"/>
    <w:rsid w:val="00E651A6"/>
    <w:rsid w:val="00E70F1C"/>
    <w:rsid w:val="00E71516"/>
    <w:rsid w:val="00E71938"/>
    <w:rsid w:val="00EB4CD6"/>
    <w:rsid w:val="00EC65BB"/>
    <w:rsid w:val="00ED619B"/>
    <w:rsid w:val="00ED7C80"/>
    <w:rsid w:val="00EE0B32"/>
    <w:rsid w:val="00EE13F9"/>
    <w:rsid w:val="00EF18C7"/>
    <w:rsid w:val="00F10BB9"/>
    <w:rsid w:val="00F151EC"/>
    <w:rsid w:val="00F153B0"/>
    <w:rsid w:val="00F17195"/>
    <w:rsid w:val="00F2703A"/>
    <w:rsid w:val="00F60144"/>
    <w:rsid w:val="00F6790E"/>
    <w:rsid w:val="00F8115B"/>
    <w:rsid w:val="00F834E1"/>
    <w:rsid w:val="00F87F2D"/>
    <w:rsid w:val="00F915F7"/>
    <w:rsid w:val="00FA39E5"/>
    <w:rsid w:val="00FA6D4B"/>
    <w:rsid w:val="00FC4008"/>
    <w:rsid w:val="00FD4AE2"/>
    <w:rsid w:val="00FF7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9115235"/>
  <w15:docId w15:val="{22AC86E4-8DB0-4497-8FD1-30C082695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4AE2"/>
    <w:rPr>
      <w:rFonts w:ascii="Arial" w:eastAsia="Times New Roman" w:hAnsi="Arial" w:cs="Cambria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490FF4"/>
    <w:pPr>
      <w:keepNext/>
      <w:spacing w:before="60"/>
      <w:ind w:left="144"/>
      <w:outlineLvl w:val="0"/>
    </w:pPr>
    <w:rPr>
      <w:rFonts w:cs="Times New Roman"/>
      <w:b/>
      <w:bCs/>
      <w:kern w:val="32"/>
      <w:sz w:val="2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B48A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E38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280347"/>
    <w:rPr>
      <w:rFonts w:cs="Cambria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BE38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80347"/>
    <w:rPr>
      <w:rFonts w:cs="Cambria"/>
      <w:sz w:val="24"/>
      <w:szCs w:val="24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3D04D1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D04D1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3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39C"/>
    <w:rPr>
      <w:rFonts w:ascii="Tahoma" w:eastAsia="Times New Roman" w:hAnsi="Tahoma" w:cs="Tahoma"/>
      <w:sz w:val="16"/>
      <w:szCs w:val="16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490FF4"/>
    <w:rPr>
      <w:rFonts w:ascii="Arial" w:eastAsia="Times New Roman" w:hAnsi="Arial" w:cs="Times New Roman"/>
      <w:b/>
      <w:bCs/>
      <w:kern w:val="32"/>
      <w:sz w:val="24"/>
      <w:szCs w:val="32"/>
      <w:lang w:val="en-US" w:eastAsia="en-US"/>
    </w:rPr>
  </w:style>
  <w:style w:type="paragraph" w:styleId="Title">
    <w:name w:val="Title"/>
    <w:basedOn w:val="Normal"/>
    <w:next w:val="Normal"/>
    <w:link w:val="TitleChar"/>
    <w:qFormat/>
    <w:rsid w:val="00490FF4"/>
    <w:pPr>
      <w:ind w:left="144"/>
      <w:jc w:val="right"/>
      <w:outlineLvl w:val="0"/>
    </w:pPr>
    <w:rPr>
      <w:rFonts w:cs="Times New Roman"/>
      <w:b/>
      <w:bCs/>
      <w:kern w:val="28"/>
      <w:sz w:val="36"/>
      <w:szCs w:val="32"/>
    </w:rPr>
  </w:style>
  <w:style w:type="character" w:customStyle="1" w:styleId="TitleChar">
    <w:name w:val="Title Char"/>
    <w:basedOn w:val="DefaultParagraphFont"/>
    <w:link w:val="Title"/>
    <w:rsid w:val="00490FF4"/>
    <w:rPr>
      <w:rFonts w:ascii="Arial" w:eastAsia="Times New Roman" w:hAnsi="Arial" w:cs="Times New Roman"/>
      <w:b/>
      <w:bCs/>
      <w:kern w:val="28"/>
      <w:sz w:val="36"/>
      <w:szCs w:val="32"/>
      <w:lang w:val="en-US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90FF4"/>
    <w:pPr>
      <w:spacing w:after="60"/>
      <w:ind w:left="144"/>
      <w:jc w:val="right"/>
      <w:outlineLvl w:val="1"/>
    </w:pPr>
    <w:rPr>
      <w:rFonts w:cs="Times New Roman"/>
    </w:rPr>
  </w:style>
  <w:style w:type="character" w:customStyle="1" w:styleId="SubtitleChar">
    <w:name w:val="Subtitle Char"/>
    <w:basedOn w:val="DefaultParagraphFont"/>
    <w:link w:val="Subtitle"/>
    <w:uiPriority w:val="11"/>
    <w:rsid w:val="00490FF4"/>
    <w:rPr>
      <w:rFonts w:ascii="Arial" w:eastAsia="Times New Roman" w:hAnsi="Arial" w:cs="Times New Roman"/>
      <w:szCs w:val="24"/>
      <w:lang w:val="en-US" w:eastAsia="en-US"/>
    </w:rPr>
  </w:style>
  <w:style w:type="paragraph" w:customStyle="1" w:styleId="Default">
    <w:name w:val="Default"/>
    <w:rsid w:val="00797669"/>
    <w:pPr>
      <w:autoSpaceDE w:val="0"/>
      <w:autoSpaceDN w:val="0"/>
      <w:adjustRightInd w:val="0"/>
    </w:pPr>
    <w:rPr>
      <w:rFonts w:ascii="Arial Narrow" w:eastAsia="Times New Roman" w:hAnsi="Arial Narrow" w:cs="Arial Narrow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69132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91321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1321"/>
    <w:rPr>
      <w:rFonts w:ascii="Arial" w:eastAsia="Times New Roman" w:hAnsi="Arial" w:cs="Cambria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9132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1321"/>
    <w:rPr>
      <w:rFonts w:ascii="Arial" w:eastAsia="Times New Roman" w:hAnsi="Arial" w:cs="Cambria"/>
      <w:b/>
      <w:bCs/>
      <w:lang w:val="en-US" w:eastAsia="en-US"/>
    </w:rPr>
  </w:style>
  <w:style w:type="table" w:styleId="TableGrid">
    <w:name w:val="Table Grid"/>
    <w:basedOn w:val="TableNormal"/>
    <w:uiPriority w:val="59"/>
    <w:rsid w:val="00DD3F3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qFormat/>
    <w:rsid w:val="00127B2A"/>
    <w:pPr>
      <w:ind w:left="720"/>
      <w:contextualSpacing/>
    </w:pPr>
    <w:rPr>
      <w:rFonts w:eastAsia="Calibri" w:cs="Arial"/>
      <w:sz w:val="24"/>
      <w:lang w:val="en-CA"/>
    </w:rPr>
  </w:style>
  <w:style w:type="paragraph" w:styleId="BodyText">
    <w:name w:val="Body Text"/>
    <w:basedOn w:val="Normal"/>
    <w:link w:val="BodyTextChar"/>
    <w:rsid w:val="001041E1"/>
    <w:rPr>
      <w:rFonts w:ascii="Book Antiqua" w:hAnsi="Book Antiqua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1041E1"/>
    <w:rPr>
      <w:rFonts w:ascii="Book Antiqua" w:eastAsia="Times New Roman" w:hAnsi="Book Antiqua"/>
      <w:sz w:val="24"/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637031"/>
    <w:rPr>
      <w:color w:val="808080"/>
    </w:rPr>
  </w:style>
  <w:style w:type="paragraph" w:customStyle="1" w:styleId="Body">
    <w:name w:val="Body"/>
    <w:rsid w:val="00A3515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" w:eastAsia="Arial Unicode MS" w:hAnsi="Times" w:cs="Arial Unicode MS"/>
      <w:color w:val="000000"/>
      <w:sz w:val="24"/>
      <w:szCs w:val="24"/>
      <w:u w:color="000000"/>
      <w:bdr w:val="nil"/>
      <w:lang w:val="en-US" w:eastAsia="en-US"/>
    </w:rPr>
  </w:style>
  <w:style w:type="numbering" w:customStyle="1" w:styleId="ImportedStyle2">
    <w:name w:val="Imported Style 2"/>
    <w:rsid w:val="005D7067"/>
    <w:pPr>
      <w:numPr>
        <w:numId w:val="4"/>
      </w:numPr>
    </w:pPr>
  </w:style>
  <w:style w:type="paragraph" w:customStyle="1" w:styleId="NoList1">
    <w:name w:val="No List1"/>
    <w:rsid w:val="00754003"/>
    <w:rPr>
      <w:rFonts w:ascii="Times New Roman" w:eastAsia="Times New Roman" w:hAnsi="Times New Roman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CB48AB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n-US" w:eastAsia="en-US"/>
    </w:rPr>
  </w:style>
  <w:style w:type="character" w:styleId="Strong">
    <w:name w:val="Strong"/>
    <w:basedOn w:val="DefaultParagraphFont"/>
    <w:uiPriority w:val="22"/>
    <w:qFormat/>
    <w:rsid w:val="000D7A47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EE0B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85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45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mail@email.com" TargetMode="External"/><Relationship Id="rId13" Type="http://schemas.openxmlformats.org/officeDocument/2006/relationships/hyperlink" Target="mailto:filmtoronto@toronto.ca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endnotes" Target="endnotes.xml"/><Relationship Id="rId12" Type="http://schemas.openxmlformats.org/officeDocument/2006/relationships/hyperlink" Target="mailto:lm@email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1" Type="http://schemas.openxmlformats.org/officeDocument/2006/relationships/hyperlink" Target="mailto:email@email.com" TargetMode="Externa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customXml" Target="../customXml/item5.xml"/><Relationship Id="rId10" Type="http://schemas.openxmlformats.org/officeDocument/2006/relationships/hyperlink" Target="mailto:filmtoronto@toronto.c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lm@email.com" TargetMode="External"/><Relationship Id="rId14" Type="http://schemas.openxmlformats.org/officeDocument/2006/relationships/header" Target="header1.xml"/><Relationship Id="rId22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kosack\Desktop\formtemplatebw-extern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0FE8516EABF94A82497563D4EB1AE0" ma:contentTypeVersion="2" ma:contentTypeDescription="Create a new document." ma:contentTypeScope="" ma:versionID="0d4ed3ce11a9695aeb4f1a62075dbd59">
  <xsd:schema xmlns:xsd="http://www.w3.org/2001/XMLSchema" xmlns:xs="http://www.w3.org/2001/XMLSchema" xmlns:p="http://schemas.microsoft.com/office/2006/metadata/properties" xmlns:ns1="http://schemas.microsoft.com/sharepoint/v3" xmlns:ns2="673a76ae-8940-43c3-8ec6-fb7ec95c5ffe" xmlns:ns3="bc916281-8611-4b59-b474-6c7db55abb47" xmlns:ns4="http://schemas.microsoft.com/sharepoint/v4" targetNamespace="http://schemas.microsoft.com/office/2006/metadata/properties" ma:root="true" ma:fieldsID="b134b4dfc63c991efd991549c9fd874c" ns1:_="" ns2:_="" ns3:_="" ns4:_="">
    <xsd:import namespace="http://schemas.microsoft.com/sharepoint/v3"/>
    <xsd:import namespace="673a76ae-8940-43c3-8ec6-fb7ec95c5ffe"/>
    <xsd:import namespace="bc916281-8611-4b59-b474-6c7db55abb47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Content_x0020_Class" minOccurs="0"/>
                <xsd:element ref="ns1:PublishingStartDate" minOccurs="0"/>
                <xsd:element ref="ns1:PublishingExpirationDate" minOccurs="0"/>
                <xsd:element ref="ns3:Category" minOccurs="0"/>
                <xsd:element ref="ns4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3a76ae-8940-43c3-8ec6-fb7ec95c5ffe" elementFormDefault="qualified">
    <xsd:import namespace="http://schemas.microsoft.com/office/2006/documentManagement/types"/>
    <xsd:import namespace="http://schemas.microsoft.com/office/infopath/2007/PartnerControls"/>
    <xsd:element name="Content_x0020_Class" ma:index="8" nillable="true" ma:displayName="Content Class" ma:description="This information is used to provide search filtering and item grouping functionality" ma:list="{b50948f2-833a-4cb4-b17c-006a3df657d2}" ma:internalName="Content_x0020_Class" ma:readOnly="false" ma:showField="Title" ma:web="673a76ae-8940-43c3-8ec6-fb7ec95c5ffe">
      <xsd:simpleType>
        <xsd:restriction base="dms:Lookup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16281-8611-4b59-b474-6c7db55abb47" elementFormDefault="qualified">
    <xsd:import namespace="http://schemas.microsoft.com/office/2006/documentManagement/types"/>
    <xsd:import namespace="http://schemas.microsoft.com/office/infopath/2007/PartnerControls"/>
    <xsd:element name="Category" ma:index="11" nillable="true" ma:displayName="Category" ma:default="Quick Forms" ma:format="Dropdown" ma:internalName="Category">
      <xsd:simpleType>
        <xsd:restriction base="dms:Choice">
          <xsd:enumeration value="Quick Form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Content_x0020_Class xmlns="673a76ae-8940-43c3-8ec6-fb7ec95c5ffe" xsi:nil="true"/>
    <Category xmlns="bc916281-8611-4b59-b474-6c7db55abb47">Quick Forms</Category>
    <IconOverlay xmlns="http://schemas.microsoft.com/sharepoint/v4" xsi:nil="true"/>
  </documentManagement>
</p:properties>
</file>

<file path=customXml/itemProps1.xml><?xml version="1.0" encoding="utf-8"?>
<ds:datastoreItem xmlns:ds="http://schemas.openxmlformats.org/officeDocument/2006/customXml" ds:itemID="{FD08A789-0849-4427-9A51-EDB3D19A534F}"/>
</file>

<file path=customXml/itemProps2.xml><?xml version="1.0" encoding="utf-8"?>
<ds:datastoreItem xmlns:ds="http://schemas.openxmlformats.org/officeDocument/2006/customXml" ds:itemID="{530A3B00-3D12-4859-B28D-E8CFC1C368FE}"/>
</file>

<file path=customXml/itemProps3.xml><?xml version="1.0" encoding="utf-8"?>
<ds:datastoreItem xmlns:ds="http://schemas.openxmlformats.org/officeDocument/2006/customXml" ds:itemID="{C5F57180-A933-4114-AC07-39BCB078D3D0}"/>
</file>

<file path=customXml/itemProps4.xml><?xml version="1.0" encoding="utf-8"?>
<ds:datastoreItem xmlns:ds="http://schemas.openxmlformats.org/officeDocument/2006/customXml" ds:itemID="{A15A8D81-81C3-44C0-90F6-FE354DD66B13}"/>
</file>

<file path=customXml/itemProps5.xml><?xml version="1.0" encoding="utf-8"?>
<ds:datastoreItem xmlns:ds="http://schemas.openxmlformats.org/officeDocument/2006/customXml" ds:itemID="{2C141BA3-258E-45D9-9EDF-5BD2A2AA099B}"/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Settings\mkosack\Desktop\formtemplatebw-external.dotx</Template>
  <TotalTime>19</TotalTime>
  <Pages>1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Toronto</Company>
  <LinksUpToDate>false</LinksUpToDate>
  <CharactersWithSpaces>982</CharactersWithSpaces>
  <SharedDoc>false</SharedDoc>
  <HLinks>
    <vt:vector size="42" baseType="variant">
      <vt:variant>
        <vt:i4>1376288</vt:i4>
      </vt:variant>
      <vt:variant>
        <vt:i4>18</vt:i4>
      </vt:variant>
      <vt:variant>
        <vt:i4>0</vt:i4>
      </vt:variant>
      <vt:variant>
        <vt:i4>5</vt:i4>
      </vt:variant>
      <vt:variant>
        <vt:lpwstr>mailto:amarcop@toronto.ca</vt:lpwstr>
      </vt:variant>
      <vt:variant>
        <vt:lpwstr/>
      </vt:variant>
      <vt:variant>
        <vt:i4>6357080</vt:i4>
      </vt:variant>
      <vt:variant>
        <vt:i4>15</vt:i4>
      </vt:variant>
      <vt:variant>
        <vt:i4>0</vt:i4>
      </vt:variant>
      <vt:variant>
        <vt:i4>5</vt:i4>
      </vt:variant>
      <vt:variant>
        <vt:lpwstr>mailto:kfine@toronto.ca</vt:lpwstr>
      </vt:variant>
      <vt:variant>
        <vt:lpwstr/>
      </vt:variant>
      <vt:variant>
        <vt:i4>1179711</vt:i4>
      </vt:variant>
      <vt:variant>
        <vt:i4>12</vt:i4>
      </vt:variant>
      <vt:variant>
        <vt:i4>0</vt:i4>
      </vt:variant>
      <vt:variant>
        <vt:i4>5</vt:i4>
      </vt:variant>
      <vt:variant>
        <vt:lpwstr>mailto:bdonches@toronto.ca</vt:lpwstr>
      </vt:variant>
      <vt:variant>
        <vt:lpwstr/>
      </vt:variant>
      <vt:variant>
        <vt:i4>327737</vt:i4>
      </vt:variant>
      <vt:variant>
        <vt:i4>9</vt:i4>
      </vt:variant>
      <vt:variant>
        <vt:i4>0</vt:i4>
      </vt:variant>
      <vt:variant>
        <vt:i4>5</vt:i4>
      </vt:variant>
      <vt:variant>
        <vt:lpwstr>mailto:rchyrsk@toronto.ca</vt:lpwstr>
      </vt:variant>
      <vt:variant>
        <vt:lpwstr/>
      </vt:variant>
      <vt:variant>
        <vt:i4>65584</vt:i4>
      </vt:variant>
      <vt:variant>
        <vt:i4>6</vt:i4>
      </vt:variant>
      <vt:variant>
        <vt:i4>0</vt:i4>
      </vt:variant>
      <vt:variant>
        <vt:i4>5</vt:i4>
      </vt:variant>
      <vt:variant>
        <vt:lpwstr>mailto:mboland@toronto.ca</vt:lpwstr>
      </vt:variant>
      <vt:variant>
        <vt:lpwstr/>
      </vt:variant>
      <vt:variant>
        <vt:i4>1703982</vt:i4>
      </vt:variant>
      <vt:variant>
        <vt:i4>3</vt:i4>
      </vt:variant>
      <vt:variant>
        <vt:i4>0</vt:i4>
      </vt:variant>
      <vt:variant>
        <vt:i4>5</vt:i4>
      </vt:variant>
      <vt:variant>
        <vt:lpwstr>mailto:pakasaka@toronto.ca</vt:lpwstr>
      </vt:variant>
      <vt:variant>
        <vt:lpwstr/>
      </vt:variant>
      <vt:variant>
        <vt:i4>1310768</vt:i4>
      </vt:variant>
      <vt:variant>
        <vt:i4>0</vt:i4>
      </vt:variant>
      <vt:variant>
        <vt:i4>0</vt:i4>
      </vt:variant>
      <vt:variant>
        <vt:i4>5</vt:i4>
      </vt:variant>
      <vt:variant>
        <vt:lpwstr>mailto:EMHS@toronto.ca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mkosack</dc:creator>
  <cp:lastModifiedBy>Michael Ciuffini</cp:lastModifiedBy>
  <cp:revision>5</cp:revision>
  <cp:lastPrinted>2017-12-19T20:18:00Z</cp:lastPrinted>
  <dcterms:created xsi:type="dcterms:W3CDTF">2020-06-22T13:20:00Z</dcterms:created>
  <dcterms:modified xsi:type="dcterms:W3CDTF">2020-07-20T15:08:00Z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0x010100DA0FE8516EABF94A82497563D4EB1AE0</vt:lpwstr>
  </property>
  <property fmtid="{D5CDD505-2E9C-101B-9397-08002B2CF9AE}" pid="3" name="_dlc_DocIdItemGuid">
    <vt:lpwstr>3abbad65-8b04-48f1-b66b-dfbf17f0df8d</vt:lpwstr>
  </property>
</Properties>
</file>